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F352D" w14:textId="77777777" w:rsidR="00556B12" w:rsidRDefault="00000000">
      <w:pPr>
        <w:pStyle w:val="Fuzeile"/>
      </w:pPr>
      <w:r>
        <w:rPr>
          <w:noProof/>
        </w:rPr>
        <mc:AlternateContent>
          <mc:Choice Requires="wpg">
            <w:drawing>
              <wp:anchor distT="0" distB="0" distL="0" distR="0" simplePos="0" relativeHeight="3" behindDoc="1" locked="0" layoutInCell="1" allowOverlap="1" wp14:anchorId="675617F7" wp14:editId="6CE25EDB">
                <wp:simplePos x="0" y="0"/>
                <wp:positionH relativeFrom="column">
                  <wp:posOffset>-3810</wp:posOffset>
                </wp:positionH>
                <wp:positionV relativeFrom="paragraph">
                  <wp:posOffset>172720</wp:posOffset>
                </wp:positionV>
                <wp:extent cx="6864985" cy="692150"/>
                <wp:effectExtent l="0" t="0" r="0" b="0"/>
                <wp:wrapNone/>
                <wp:docPr id="1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40" cy="692280"/>
                          <a:chOff x="0" y="0"/>
                          <a:chExt cx="6864840" cy="692280"/>
                        </a:xfrm>
                      </wpg:grpSpPr>
                      <pic:pic xmlns:pic="http://schemas.openxmlformats.org/drawingml/2006/picture">
                        <pic:nvPicPr>
                          <pic:cNvPr id="2" name="Grafik 2047948687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1951920" cy="69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Pr id="219984391" name="Gerader Verbinder 219984391"/>
                        <wps:cNvCnPr/>
                        <wps:spPr>
                          <a:xfrm>
                            <a:off x="1978560" y="678960"/>
                            <a:ext cx="4886280" cy="72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99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2F200A" id="Gruppieren 4" o:spid="_x0000_s1026" style="position:absolute;margin-left:-.3pt;margin-top:13.6pt;width:540.55pt;height:54.5pt;z-index:-503316477;mso-wrap-distance-left:0;mso-wrap-distance-right:0" coordsize="68648,6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2047948687" o:spid="_x0000_s1027" type="#_x0000_t75" style="position:absolute;width:19519;height:6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" strokeweight="0">
                  <v:imagedata r:id="rId8" o:title=""/>
                </v:shape>
                <v:line id="Gerader Verbinder 219984391" o:spid="_x0000_s1028" style="position:absolute;visibility:visible;mso-wrap-style:square" from="19785,6789" to="68648,6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" strokecolor="#09f" strokeweight="1pt">
                  <v:stroke joinstyle="miter"/>
                </v:line>
              </v:group>
            </w:pict>
          </mc:Fallback>
        </mc:AlternateContent>
      </w:r>
    </w:p>
    <w:tbl>
      <w:tblPr>
        <w:tblStyle w:val="Tabellenraster"/>
        <w:tblW w:w="7513" w:type="dxa"/>
        <w:tblInd w:w="31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3"/>
      </w:tblGrid>
      <w:tr w:rsidR="00556B12" w14:paraId="6CD44DE3" w14:textId="77777777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1147F85C" w14:textId="77777777" w:rsidR="00556B12" w:rsidRDefault="00000000">
            <w:pPr>
              <w:pStyle w:val="Fuzeile"/>
              <w:jc w:val="right"/>
              <w:rPr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Langwanderer</w:t>
            </w:r>
          </w:p>
          <w:p w14:paraId="110FA250" w14:textId="77777777" w:rsidR="00556B12" w:rsidRDefault="00556B12">
            <w:pPr>
              <w:pStyle w:val="Fuzeile"/>
              <w:jc w:val="right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1FD29614" w14:textId="77777777" w:rsidR="00556B12" w:rsidRPr="003E65D4" w:rsidRDefault="00000000">
            <w:pPr>
              <w:pStyle w:val="Fuzeile"/>
              <w:jc w:val="right"/>
              <w:rPr>
                <w:sz w:val="30"/>
                <w:szCs w:val="30"/>
              </w:rPr>
            </w:pPr>
            <w:r w:rsidRPr="003E65D4">
              <w:rPr>
                <w:rFonts w:ascii="Arial" w:hAnsi="Arial" w:cs="Arial"/>
                <w:b/>
                <w:sz w:val="30"/>
                <w:szCs w:val="30"/>
              </w:rPr>
              <w:t>Tagesprogramm</w:t>
            </w:r>
          </w:p>
        </w:tc>
      </w:tr>
    </w:tbl>
    <w:p w14:paraId="27BCE864" w14:textId="77777777" w:rsidR="00556B12" w:rsidRDefault="00556B12">
      <w:pPr>
        <w:pStyle w:val="Fuzeile"/>
      </w:pPr>
    </w:p>
    <w:p w14:paraId="152BFF99" w14:textId="77777777" w:rsidR="00556B12" w:rsidRDefault="00556B12" w:rsidP="00123A60">
      <w:pPr>
        <w:spacing w:after="360"/>
        <w:jc w:val="right"/>
        <w:rPr>
          <w:rFonts w:ascii="Arial" w:hAnsi="Arial" w:cs="Arial"/>
          <w:sz w:val="22"/>
          <w:szCs w:val="22"/>
        </w:rPr>
      </w:pPr>
    </w:p>
    <w:tbl>
      <w:tblPr>
        <w:tblW w:w="4900" w:type="pct"/>
        <w:tblInd w:w="1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1864"/>
        <w:gridCol w:w="8526"/>
      </w:tblGrid>
      <w:tr w:rsidR="00556B12" w:rsidRPr="003E65D4" w14:paraId="576C97B6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53F95E0F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091655780" w:edGrp="everyone" w:colFirst="1" w:colLast="1"/>
            <w:r w:rsidRPr="003E65D4">
              <w:rPr>
                <w:rFonts w:ascii="Arial" w:hAnsi="Arial"/>
                <w:b/>
              </w:rPr>
              <w:t>Datum: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209A383F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 xml:space="preserve">Donnerstag, </w:t>
            </w:r>
            <w:r w:rsidR="003E65D4">
              <w:rPr>
                <w:rFonts w:ascii="Arial" w:hAnsi="Arial"/>
                <w:b/>
              </w:rPr>
              <w:t>TT</w:t>
            </w:r>
            <w:r w:rsidRPr="003E65D4">
              <w:rPr>
                <w:rFonts w:ascii="Arial" w:hAnsi="Arial"/>
                <w:b/>
              </w:rPr>
              <w:t>.</w:t>
            </w:r>
            <w:r w:rsidR="003E65D4">
              <w:rPr>
                <w:rFonts w:ascii="Arial" w:hAnsi="Arial"/>
                <w:b/>
              </w:rPr>
              <w:t>MM.JJJJ</w:t>
            </w:r>
          </w:p>
        </w:tc>
      </w:tr>
      <w:tr w:rsidR="00556B12" w:rsidRPr="003E65D4" w14:paraId="5CE9AB93" w14:textId="77777777" w:rsidTr="00123A60">
        <w:trPr>
          <w:cantSplit/>
          <w:trHeight w:val="482"/>
        </w:trPr>
        <w:tc>
          <w:tcPr>
            <w:tcW w:w="186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7C04FE40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880961694" w:edGrp="everyone" w:colFirst="1" w:colLast="1"/>
            <w:permEnd w:id="1091655780"/>
            <w:r w:rsidRPr="003E65D4">
              <w:rPr>
                <w:rFonts w:ascii="Arial" w:hAnsi="Arial"/>
                <w:b/>
              </w:rPr>
              <w:t>Thema:</w:t>
            </w:r>
          </w:p>
        </w:tc>
        <w:tc>
          <w:tcPr>
            <w:tcW w:w="85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669AD4FC" w14:textId="733B6AC9" w:rsidR="00556B12" w:rsidRPr="003E65D4" w:rsidRDefault="00000000" w:rsidP="00123A60">
            <w:pPr>
              <w:shd w:val="clear" w:color="auto" w:fill="FFFFFF"/>
              <w:spacing w:before="120" w:after="120"/>
              <w:contextualSpacing/>
            </w:pPr>
            <w:r w:rsidRPr="003E65D4">
              <w:rPr>
                <w:rFonts w:ascii="Arial" w:hAnsi="Arial"/>
              </w:rPr>
              <w:t>Freitext für WL</w:t>
            </w:r>
          </w:p>
        </w:tc>
      </w:tr>
      <w:tr w:rsidR="00556B12" w:rsidRPr="003E65D4" w14:paraId="15F6561D" w14:textId="77777777" w:rsidTr="00123A60">
        <w:trPr>
          <w:cantSplit/>
          <w:trHeight w:val="482"/>
        </w:trPr>
        <w:tc>
          <w:tcPr>
            <w:tcW w:w="186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0B68130D" w14:textId="77777777" w:rsidR="00556B12" w:rsidRPr="00BF553F" w:rsidRDefault="00000000" w:rsidP="00123A60">
            <w:pPr>
              <w:keepNext/>
              <w:shd w:val="clear" w:color="auto" w:fill="FFFFFF"/>
              <w:spacing w:before="120" w:after="120"/>
              <w:contextualSpacing/>
              <w:rPr>
                <w:rFonts w:ascii="Arial" w:hAnsi="Arial"/>
                <w:b/>
              </w:rPr>
            </w:pPr>
            <w:permStart w:id="1646538433" w:edGrp="everyone" w:colFirst="1" w:colLast="1"/>
            <w:permEnd w:id="880961694"/>
            <w:r w:rsidRPr="003E65D4">
              <w:rPr>
                <w:rFonts w:ascii="Arial" w:hAnsi="Arial"/>
                <w:b/>
              </w:rPr>
              <w:t>Leitung:</w:t>
            </w:r>
          </w:p>
        </w:tc>
        <w:tc>
          <w:tcPr>
            <w:tcW w:w="85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32AF9BBC" w14:textId="77777777" w:rsidR="00556B12" w:rsidRPr="003E65D4" w:rsidRDefault="00000000" w:rsidP="00123A60">
            <w:pPr>
              <w:shd w:val="clear" w:color="auto" w:fill="FFFFFF"/>
              <w:spacing w:before="120" w:after="120"/>
              <w:contextualSpacing/>
            </w:pPr>
            <w:r w:rsidRPr="003E65D4">
              <w:rPr>
                <w:rFonts w:ascii="Arial" w:hAnsi="Arial"/>
              </w:rPr>
              <w:t xml:space="preserve">Name -Telefon xxx / </w:t>
            </w:r>
            <w:proofErr w:type="gramStart"/>
            <w:r w:rsidRPr="003E65D4">
              <w:rPr>
                <w:rFonts w:ascii="Arial" w:hAnsi="Arial"/>
              </w:rPr>
              <w:t>Mobil</w:t>
            </w:r>
            <w:proofErr w:type="gramEnd"/>
            <w:r w:rsidRPr="003E65D4">
              <w:rPr>
                <w:rFonts w:ascii="Arial" w:hAnsi="Arial"/>
              </w:rPr>
              <w:t xml:space="preserve"> xxx</w:t>
            </w:r>
          </w:p>
        </w:tc>
      </w:tr>
      <w:tr w:rsidR="00556B12" w:rsidRPr="003E65D4" w14:paraId="31394FEC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26524FB5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364990696" w:edGrp="everyone" w:colFirst="1" w:colLast="1"/>
            <w:permEnd w:id="1646538433"/>
            <w:r w:rsidRPr="00BF553F">
              <w:rPr>
                <w:rFonts w:ascii="Arial" w:hAnsi="Arial"/>
                <w:b/>
              </w:rPr>
              <w:t>Co-WL: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EC89CEF" w14:textId="77777777" w:rsidR="00556B12" w:rsidRPr="003E65D4" w:rsidRDefault="00556B12" w:rsidP="00123A60">
            <w:pPr>
              <w:spacing w:before="120" w:after="120"/>
              <w:contextualSpacing/>
              <w:rPr>
                <w:rFonts w:ascii="Arial" w:hAnsi="Arial"/>
              </w:rPr>
            </w:pPr>
          </w:p>
        </w:tc>
      </w:tr>
      <w:tr w:rsidR="00556B12" w:rsidRPr="003E65D4" w14:paraId="554A8ABF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7EBBD511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44784234" w:edGrp="everyone" w:colFirst="1" w:colLast="1"/>
            <w:permEnd w:id="364990696"/>
            <w:r w:rsidRPr="003E65D4">
              <w:rPr>
                <w:rFonts w:ascii="Arial" w:hAnsi="Arial"/>
                <w:b/>
              </w:rPr>
              <w:t>Besammlung: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06E9E032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>00</w:t>
            </w:r>
            <w:r w:rsidR="001426E1">
              <w:rPr>
                <w:rFonts w:ascii="Arial" w:hAnsi="Arial"/>
                <w:b/>
              </w:rPr>
              <w:t>:</w:t>
            </w:r>
            <w:r w:rsidRPr="003E65D4">
              <w:rPr>
                <w:rFonts w:ascii="Arial" w:hAnsi="Arial"/>
                <w:b/>
              </w:rPr>
              <w:t>00</w:t>
            </w:r>
            <w:r w:rsidRPr="003E65D4">
              <w:rPr>
                <w:rFonts w:ascii="Arial" w:hAnsi="Arial"/>
              </w:rPr>
              <w:t xml:space="preserve"> - Basel SBB, Eingangshalle</w:t>
            </w:r>
          </w:p>
        </w:tc>
      </w:tr>
      <w:tr w:rsidR="00556B12" w:rsidRPr="003E65D4" w14:paraId="4D296126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27B99E26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904281159" w:edGrp="everyone" w:colFirst="1" w:colLast="1"/>
            <w:permEnd w:id="144784234"/>
            <w:r w:rsidRPr="003E65D4">
              <w:rPr>
                <w:rFonts w:ascii="Arial" w:hAnsi="Arial"/>
                <w:b/>
              </w:rPr>
              <w:t>Abfahrt: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16F4ECB4" w14:textId="77777777" w:rsidR="009E1360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>00</w:t>
            </w:r>
            <w:r w:rsidR="001426E1">
              <w:rPr>
                <w:rFonts w:ascii="Arial" w:hAnsi="Arial"/>
                <w:b/>
              </w:rPr>
              <w:t>:</w:t>
            </w:r>
            <w:r w:rsidRPr="003E65D4">
              <w:rPr>
                <w:rFonts w:ascii="Arial" w:hAnsi="Arial"/>
                <w:b/>
              </w:rPr>
              <w:t>00</w:t>
            </w:r>
            <w:r w:rsidRPr="003E65D4">
              <w:rPr>
                <w:rFonts w:ascii="Arial" w:hAnsi="Arial"/>
              </w:rPr>
              <w:t xml:space="preserve"> ab Basel nach </w:t>
            </w:r>
            <w:proofErr w:type="spellStart"/>
            <w:r w:rsidRPr="003E65D4">
              <w:rPr>
                <w:rFonts w:ascii="Arial" w:hAnsi="Arial"/>
              </w:rPr>
              <w:t>xxxx</w:t>
            </w:r>
            <w:proofErr w:type="spellEnd"/>
            <w:r w:rsidRPr="003E65D4">
              <w:rPr>
                <w:rFonts w:ascii="Arial" w:hAnsi="Arial"/>
              </w:rPr>
              <w:t>, an 00</w:t>
            </w:r>
            <w:r w:rsidR="001426E1">
              <w:rPr>
                <w:rFonts w:ascii="Arial" w:hAnsi="Arial"/>
              </w:rPr>
              <w:t>:</w:t>
            </w:r>
            <w:r w:rsidRPr="003E65D4">
              <w:rPr>
                <w:rFonts w:ascii="Arial" w:hAnsi="Arial"/>
              </w:rPr>
              <w:t>00</w:t>
            </w:r>
          </w:p>
        </w:tc>
      </w:tr>
      <w:tr w:rsidR="00556B12" w:rsidRPr="003E65D4" w14:paraId="352F730D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780CBA4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430220379" w:edGrp="everyone" w:colFirst="1" w:colLast="1"/>
            <w:permEnd w:id="904281159"/>
            <w:r w:rsidRPr="003E65D4">
              <w:rPr>
                <w:rFonts w:ascii="Arial" w:hAnsi="Arial"/>
                <w:b/>
              </w:rPr>
              <w:t>Route: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3112E71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>xxx</w:t>
            </w:r>
          </w:p>
        </w:tc>
      </w:tr>
      <w:tr w:rsidR="00556B12" w:rsidRPr="003E65D4" w14:paraId="380F5618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785D96EE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272058759" w:edGrp="everyone" w:colFirst="1" w:colLast="1"/>
            <w:permEnd w:id="1430220379"/>
            <w:r w:rsidRPr="003E65D4">
              <w:rPr>
                <w:rFonts w:ascii="Arial" w:hAnsi="Arial"/>
                <w:b/>
              </w:rPr>
              <w:t>Distanz: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974272A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km</w:t>
            </w:r>
          </w:p>
        </w:tc>
      </w:tr>
      <w:tr w:rsidR="00556B12" w:rsidRPr="003E65D4" w14:paraId="1D816450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3F669668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343189671" w:edGrp="everyone" w:colFirst="1" w:colLast="1"/>
            <w:permEnd w:id="1272058759"/>
            <w:r w:rsidRPr="003E65D4">
              <w:rPr>
                <w:rFonts w:ascii="Arial" w:hAnsi="Arial"/>
                <w:b/>
              </w:rPr>
              <w:t>Aufstieg: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5DA4FCC1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m</w:t>
            </w:r>
          </w:p>
        </w:tc>
      </w:tr>
      <w:tr w:rsidR="00556B12" w:rsidRPr="003E65D4" w14:paraId="15DF370C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07F20FA2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608977227" w:edGrp="everyone" w:colFirst="1" w:colLast="1"/>
            <w:permEnd w:id="1343189671"/>
            <w:r w:rsidRPr="003E65D4">
              <w:rPr>
                <w:rFonts w:ascii="Arial" w:hAnsi="Arial"/>
                <w:b/>
              </w:rPr>
              <w:t>Abstieg: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6C4E60A9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m</w:t>
            </w:r>
          </w:p>
        </w:tc>
      </w:tr>
      <w:tr w:rsidR="00556B12" w:rsidRPr="003E65D4" w14:paraId="5CF098CE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2F4F8062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718837793" w:edGrp="everyone" w:colFirst="1" w:colLast="1"/>
            <w:permEnd w:id="1608977227"/>
            <w:r w:rsidRPr="003E65D4">
              <w:rPr>
                <w:rFonts w:ascii="Arial" w:hAnsi="Arial"/>
                <w:b/>
              </w:rPr>
              <w:t>Dauer: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17FCEBD9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</w:t>
            </w:r>
            <w:proofErr w:type="spellStart"/>
            <w:r w:rsidR="001426E1">
              <w:rPr>
                <w:rFonts w:ascii="Arial" w:hAnsi="Arial"/>
              </w:rPr>
              <w:t>hh:mm</w:t>
            </w:r>
            <w:proofErr w:type="spellEnd"/>
            <w:r w:rsidR="001426E1">
              <w:rPr>
                <w:rFonts w:ascii="Arial" w:hAnsi="Arial"/>
              </w:rPr>
              <w:t xml:space="preserve"> </w:t>
            </w:r>
            <w:r w:rsidR="006157AB">
              <w:rPr>
                <w:rFonts w:ascii="Arial" w:hAnsi="Arial"/>
              </w:rPr>
              <w:t>Std.</w:t>
            </w:r>
          </w:p>
        </w:tc>
      </w:tr>
      <w:tr w:rsidR="00556B12" w:rsidRPr="003E65D4" w14:paraId="49292C33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152300CA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545138791" w:edGrp="everyone" w:colFirst="1" w:colLast="1"/>
            <w:permEnd w:id="1718837793"/>
            <w:r w:rsidRPr="003E65D4">
              <w:rPr>
                <w:rFonts w:ascii="Arial" w:hAnsi="Arial"/>
                <w:b/>
              </w:rPr>
              <w:t>Verpflegung: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AE1F2B6" w14:textId="77777777" w:rsidR="00556B12" w:rsidRPr="003E65D4" w:rsidRDefault="00000000" w:rsidP="00123A60">
            <w:pPr>
              <w:tabs>
                <w:tab w:val="left" w:pos="1260"/>
              </w:tabs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>Gasthof (</w:t>
            </w:r>
            <w:proofErr w:type="gramStart"/>
            <w:r w:rsidRPr="003E65D4">
              <w:rPr>
                <w:rFonts w:ascii="Arial" w:hAnsi="Arial"/>
              </w:rPr>
              <w:t>mit Name</w:t>
            </w:r>
            <w:proofErr w:type="gramEnd"/>
            <w:r w:rsidRPr="003E65D4">
              <w:rPr>
                <w:rFonts w:ascii="Arial" w:hAnsi="Arial"/>
              </w:rPr>
              <w:t>) oder Rucksack</w:t>
            </w:r>
          </w:p>
        </w:tc>
      </w:tr>
      <w:tr w:rsidR="00556B12" w:rsidRPr="003E65D4" w14:paraId="67EC020C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B917293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797000385" w:edGrp="everyone" w:colFirst="1" w:colLast="1"/>
            <w:permEnd w:id="545138791"/>
            <w:r w:rsidRPr="003E65D4">
              <w:rPr>
                <w:rFonts w:ascii="Arial" w:hAnsi="Arial"/>
                <w:b/>
              </w:rPr>
              <w:t>Billett: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25E54746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Alles im U-Abo-Bereich? Oder Information zu </w:t>
            </w:r>
            <w:proofErr w:type="spellStart"/>
            <w:r w:rsidRPr="003E65D4">
              <w:rPr>
                <w:rFonts w:ascii="Arial" w:hAnsi="Arial"/>
              </w:rPr>
              <w:t>Billettkauf</w:t>
            </w:r>
            <w:proofErr w:type="spellEnd"/>
            <w:r w:rsidRPr="003E65D4">
              <w:rPr>
                <w:rFonts w:ascii="Arial" w:hAnsi="Arial"/>
              </w:rPr>
              <w:t xml:space="preserve"> oder Gruppenbillett</w:t>
            </w:r>
          </w:p>
        </w:tc>
      </w:tr>
      <w:tr w:rsidR="00556B12" w:rsidRPr="00BF553F" w14:paraId="494017C2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64177A59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49431304" w:edGrp="everyone" w:colFirst="1" w:colLast="1"/>
            <w:permEnd w:id="797000385"/>
            <w:r w:rsidRPr="003E65D4">
              <w:rPr>
                <w:rFonts w:ascii="Arial" w:hAnsi="Arial"/>
                <w:b/>
              </w:rPr>
              <w:t>Diverses: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3BD8910" w14:textId="328F170C" w:rsidR="00556B12" w:rsidRPr="001426E1" w:rsidRDefault="00556B12" w:rsidP="00123A60">
            <w:pPr>
              <w:keepNext/>
              <w:spacing w:before="120" w:after="120"/>
              <w:contextualSpacing/>
              <w:rPr>
                <w:rFonts w:ascii="Arial" w:hAnsi="Arial"/>
                <w:bCs/>
              </w:rPr>
            </w:pPr>
          </w:p>
        </w:tc>
      </w:tr>
      <w:tr w:rsidR="00556B12" w:rsidRPr="003E65D4" w14:paraId="1745825A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3ADC4B83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681872283" w:edGrp="everyone" w:colFirst="1" w:colLast="1"/>
            <w:permEnd w:id="149431304"/>
            <w:r w:rsidRPr="003E65D4">
              <w:rPr>
                <w:rFonts w:ascii="Arial" w:hAnsi="Arial"/>
                <w:b/>
              </w:rPr>
              <w:t>Rückkehr: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049B8DB" w14:textId="4DF5A1B7" w:rsidR="00556B12" w:rsidRPr="003E65D4" w:rsidRDefault="009912C5" w:rsidP="00123A60">
            <w:pPr>
              <w:spacing w:before="120" w:after="120"/>
              <w:contextualSpacing/>
              <w:rPr>
                <w:rFonts w:ascii="Arial" w:hAnsi="Arial"/>
              </w:rPr>
            </w:pPr>
            <w:r>
              <w:rPr>
                <w:rFonts w:ascii="Arial" w:hAnsi="Arial"/>
              </w:rPr>
              <w:t>xxx</w:t>
            </w:r>
            <w:r w:rsidR="00123A60">
              <w:rPr>
                <w:rFonts w:ascii="Arial" w:hAnsi="Arial"/>
              </w:rPr>
              <w:t xml:space="preserve"> ab: </w:t>
            </w:r>
            <w:proofErr w:type="spellStart"/>
            <w:r w:rsidR="00123A60">
              <w:rPr>
                <w:rFonts w:ascii="Arial" w:hAnsi="Arial"/>
              </w:rPr>
              <w:t>hh:mm</w:t>
            </w:r>
            <w:proofErr w:type="spellEnd"/>
            <w:r w:rsidR="00791074">
              <w:rPr>
                <w:rFonts w:ascii="Arial" w:hAnsi="Arial"/>
              </w:rPr>
              <w:t xml:space="preserve"> /</w:t>
            </w:r>
            <w:r w:rsidR="00123A60">
              <w:rPr>
                <w:rFonts w:ascii="Arial" w:hAnsi="Arial"/>
              </w:rPr>
              <w:t xml:space="preserve"> Basel SBB an: </w:t>
            </w:r>
            <w:proofErr w:type="spellStart"/>
            <w:r w:rsidR="00123A60">
              <w:rPr>
                <w:rFonts w:ascii="Arial" w:hAnsi="Arial"/>
              </w:rPr>
              <w:t>hh:mm</w:t>
            </w:r>
            <w:proofErr w:type="spellEnd"/>
          </w:p>
        </w:tc>
      </w:tr>
      <w:tr w:rsidR="00556B12" w:rsidRPr="00791074" w14:paraId="001619C2" w14:textId="77777777" w:rsidTr="00791074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60A67389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27207100" w:edGrp="everyone" w:colFirst="1" w:colLast="1"/>
            <w:permEnd w:id="1681872283"/>
            <w:r w:rsidRPr="00BF553F">
              <w:rPr>
                <w:rFonts w:ascii="Arial" w:hAnsi="Arial"/>
                <w:b/>
              </w:rPr>
              <w:t>Spezielles: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6CAB3B7D" w14:textId="1B98509D" w:rsidR="00556B12" w:rsidRPr="00791074" w:rsidRDefault="00791074" w:rsidP="00791074">
            <w:pPr>
              <w:keepNext/>
              <w:spacing w:before="120" w:after="120"/>
              <w:contextualSpacing/>
              <w:rPr>
                <w:rFonts w:ascii="Arial" w:hAnsi="Arial"/>
                <w:bCs/>
              </w:rPr>
            </w:pPr>
            <w:proofErr w:type="spellStart"/>
            <w:r w:rsidRPr="00791074">
              <w:rPr>
                <w:rFonts w:ascii="Arial" w:hAnsi="Arial"/>
                <w:bCs/>
              </w:rPr>
              <w:t>z.Bsp</w:t>
            </w:r>
            <w:proofErr w:type="spellEnd"/>
            <w:r w:rsidRPr="00791074">
              <w:rPr>
                <w:rFonts w:ascii="Arial" w:hAnsi="Arial"/>
                <w:bCs/>
              </w:rPr>
              <w:t>. Stöcke empfohlen, Trittsicherheit erforderlich, etc.</w:t>
            </w:r>
          </w:p>
        </w:tc>
      </w:tr>
      <w:tr w:rsidR="00556B12" w:rsidRPr="003E65D4" w14:paraId="19C81C9D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6AE6D7F4" w14:textId="77777777" w:rsidR="00556B12" w:rsidRPr="003E65D4" w:rsidRDefault="00000000" w:rsidP="00123A60">
            <w:pPr>
              <w:spacing w:before="120" w:after="120"/>
              <w:contextualSpacing/>
              <w:jc w:val="both"/>
              <w:rPr>
                <w:rFonts w:ascii="Arial" w:hAnsi="Arial"/>
                <w:b/>
              </w:rPr>
            </w:pPr>
            <w:permStart w:id="2009793054" w:edGrp="everyone" w:colFirst="1" w:colLast="1"/>
            <w:permEnd w:id="127207100"/>
            <w:r w:rsidRPr="003E65D4">
              <w:rPr>
                <w:rFonts w:ascii="Arial" w:hAnsi="Arial"/>
                <w:b/>
              </w:rPr>
              <w:t>Links: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4F7997D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Karte </w:t>
            </w:r>
            <w:proofErr w:type="spellStart"/>
            <w:r w:rsidRPr="003E65D4">
              <w:rPr>
                <w:rFonts w:ascii="Arial" w:hAnsi="Arial"/>
              </w:rPr>
              <w:t>SchweizMobil</w:t>
            </w:r>
            <w:proofErr w:type="spellEnd"/>
            <w:r w:rsidRPr="003E65D4">
              <w:rPr>
                <w:rFonts w:ascii="Arial" w:hAnsi="Arial"/>
              </w:rPr>
              <w:t>, Gasthof oder Routenbeschreibung im Internet</w:t>
            </w:r>
            <w:r w:rsidR="001426E1">
              <w:rPr>
                <w:rFonts w:ascii="Arial" w:hAnsi="Arial"/>
              </w:rPr>
              <w:t xml:space="preserve"> etc.</w:t>
            </w:r>
          </w:p>
        </w:tc>
      </w:tr>
    </w:tbl>
    <w:p w14:paraId="2CFE8276" w14:textId="77777777" w:rsidR="00556B12" w:rsidRDefault="00556B12">
      <w:permStart w:id="1635155044" w:edGrp="everyone"/>
      <w:permEnd w:id="2009793054"/>
    </w:p>
    <w:p w14:paraId="3ADFB106" w14:textId="77777777" w:rsidR="00D20151" w:rsidRDefault="00D20151"/>
    <w:p w14:paraId="329709F3" w14:textId="77777777" w:rsidR="00D20151" w:rsidRDefault="00D20151" w:rsidP="00BF553F">
      <w:pPr>
        <w:keepNext/>
      </w:pPr>
    </w:p>
    <w:p w14:paraId="67656FCA" w14:textId="77777777" w:rsidR="00D20151" w:rsidRDefault="00D20151" w:rsidP="00BF553F">
      <w:pPr>
        <w:keepNext/>
      </w:pPr>
    </w:p>
    <w:p w14:paraId="397E8148" w14:textId="77777777" w:rsidR="00D20151" w:rsidRDefault="00D20151"/>
    <w:p w14:paraId="45328C62" w14:textId="77777777" w:rsidR="00D20151" w:rsidRDefault="00D20151" w:rsidP="00791074">
      <w:pPr>
        <w:keepNext/>
        <w:spacing w:before="120" w:after="120"/>
        <w:contextualSpacing/>
      </w:pPr>
    </w:p>
    <w:p w14:paraId="3F4074A7" w14:textId="77777777" w:rsidR="00D20151" w:rsidRDefault="00D20151"/>
    <w:p w14:paraId="26C7F779" w14:textId="77777777" w:rsidR="00D20151" w:rsidRDefault="00D20151"/>
    <w:permEnd w:id="1635155044"/>
    <w:p w14:paraId="606D9766" w14:textId="77777777" w:rsidR="007060AB" w:rsidRDefault="007060AB"/>
    <w:sectPr w:rsidR="007060AB">
      <w:footerReference w:type="default" r:id="rId9"/>
      <w:footerReference w:type="first" r:id="rId10"/>
      <w:pgSz w:w="11906" w:h="16838"/>
      <w:pgMar w:top="454" w:right="454" w:bottom="851" w:left="850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ED7F4" w14:textId="77777777" w:rsidR="00A43E39" w:rsidRDefault="00A43E39">
      <w:r>
        <w:separator/>
      </w:r>
    </w:p>
  </w:endnote>
  <w:endnote w:type="continuationSeparator" w:id="0">
    <w:p w14:paraId="08BC76AA" w14:textId="77777777" w:rsidR="00A43E39" w:rsidRDefault="00A43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 Next Rounded LT Pro Medium">
    <w:altName w:val="Calibri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IN Next Rounded LT Pro">
    <w:altName w:val="Calibri"/>
    <w:charset w:val="01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A4A9" w14:textId="77777777" w:rsidR="00556B12" w:rsidRDefault="00000000"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053509F9" wp14:editId="5ECC3AB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768350" cy="112395"/>
              <wp:effectExtent l="0" t="0" r="0" b="0"/>
              <wp:wrapNone/>
              <wp:docPr id="3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240" cy="11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4D78886" id="Rechteck 3" o:spid="_x0000_s1026" style="position:absolute;margin-left:0;margin-top:.05pt;width:60.5pt;height:8.85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" stroked="f" strokeweight="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9A74" w14:textId="77777777" w:rsidR="00556B12" w:rsidRPr="00CC0858" w:rsidRDefault="00000000" w:rsidP="00D20151">
    <w:pPr>
      <w:pStyle w:val="Funotentext"/>
      <w:spacing w:after="80"/>
      <w:ind w:right="821"/>
      <w:jc w:val="center"/>
      <w:rPr>
        <w:rStyle w:val="Hyperlink"/>
        <w:rFonts w:ascii="Arial" w:hAnsi="Arial" w:cs="Arial"/>
        <w:color w:val="0070C0"/>
        <w:sz w:val="18"/>
        <w:szCs w:val="18"/>
        <w:u w:val="none"/>
      </w:rPr>
    </w:pPr>
    <w:r>
      <w:rPr>
        <w:rStyle w:val="Hyperlink"/>
        <w:rFonts w:ascii="Arial" w:hAnsi="Arial" w:cs="Arial"/>
        <w:color w:val="000000"/>
        <w:sz w:val="18"/>
        <w:szCs w:val="18"/>
        <w:u w:val="none"/>
      </w:rPr>
      <w:t xml:space="preserve">Koordinator: Heinz Brügger, 079 408 07 91, </w:t>
    </w:r>
    <w:r>
      <w:rPr>
        <w:rStyle w:val="Hyperlink"/>
        <w:rFonts w:ascii="Arial" w:hAnsi="Arial" w:cs="Arial"/>
        <w:sz w:val="18"/>
        <w:szCs w:val="18"/>
        <w:u w:val="none"/>
      </w:rPr>
      <w:t xml:space="preserve"> </w:t>
    </w:r>
    <w:hyperlink r:id="rId1" w:history="1">
      <w:r w:rsidR="00D20151" w:rsidRPr="00BE007F">
        <w:rPr>
          <w:rStyle w:val="Hyperlink"/>
          <w:rFonts w:ascii="Arial" w:hAnsi="Arial" w:cs="Arial"/>
          <w:sz w:val="18"/>
          <w:szCs w:val="18"/>
        </w:rPr>
        <w:t>koordinator.lw@npv.ch</w:t>
      </w:r>
    </w:hyperlink>
  </w:p>
  <w:p w14:paraId="429124EA" w14:textId="77777777" w:rsidR="00556B12" w:rsidRDefault="00000000" w:rsidP="00D20151">
    <w:pPr>
      <w:pStyle w:val="Endnotentext"/>
      <w:ind w:right="82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Novartis Pensionierten-Vereinigung </w:t>
    </w:r>
    <w:hyperlink r:id="rId2">
      <w:r w:rsidR="00556B12" w:rsidRPr="00D20151">
        <w:rPr>
          <w:rStyle w:val="Hyperlink"/>
          <w:rFonts w:ascii="Arial" w:hAnsi="Arial" w:cs="Arial"/>
          <w:sz w:val="18"/>
          <w:szCs w:val="18"/>
        </w:rPr>
        <w:t>www.npv.ch</w:t>
      </w:r>
    </w:hyperlink>
    <w:r>
      <w:rPr>
        <w:rFonts w:ascii="Arial" w:hAnsi="Arial" w:cs="Arial"/>
        <w:sz w:val="18"/>
        <w:szCs w:val="18"/>
      </w:rPr>
      <w:t xml:space="preserve"> – ©Alle Rechte Vorbehalten</w:t>
    </w:r>
  </w:p>
  <w:p w14:paraId="5541F781" w14:textId="77777777" w:rsidR="00D20151" w:rsidRDefault="00D20151" w:rsidP="00D20151">
    <w:pPr>
      <w:pStyle w:val="Endnotentext"/>
      <w:ind w:right="537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8FBEE" w14:textId="77777777" w:rsidR="00A43E39" w:rsidRDefault="00A43E39">
      <w:r>
        <w:separator/>
      </w:r>
    </w:p>
  </w:footnote>
  <w:footnote w:type="continuationSeparator" w:id="0">
    <w:p w14:paraId="49730030" w14:textId="77777777" w:rsidR="00A43E39" w:rsidRDefault="00A43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5C72"/>
    <w:multiLevelType w:val="multilevel"/>
    <w:tmpl w:val="8DA09C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D2079ED"/>
    <w:multiLevelType w:val="multilevel"/>
    <w:tmpl w:val="AE9C2ADA"/>
    <w:lvl w:ilvl="0">
      <w:start w:val="1"/>
      <w:numFmt w:val="none"/>
      <w:pStyle w:val="berschrift1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  <w:rPr>
        <w:rFonts w:cs="Arial"/>
        <w:sz w:val="18"/>
        <w:szCs w:val="18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215778109">
    <w:abstractNumId w:val="1"/>
  </w:num>
  <w:num w:numId="2" w16cid:durableId="1436824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/o5bkhQ4AMl/UilSsX0q9P0tHXKTpVBjmg9s81dxpjR8rQaR14JsLy29WjUpW6nEV2bpkzofmDoxchsbJfs3w==" w:salt="SRKHETaHdwn+IMA+3ykMuA==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074"/>
    <w:rsid w:val="00044FBA"/>
    <w:rsid w:val="00123A60"/>
    <w:rsid w:val="001426E1"/>
    <w:rsid w:val="001B623A"/>
    <w:rsid w:val="001E17CE"/>
    <w:rsid w:val="003B5E3A"/>
    <w:rsid w:val="003D0428"/>
    <w:rsid w:val="003E65D4"/>
    <w:rsid w:val="00407A69"/>
    <w:rsid w:val="004862C8"/>
    <w:rsid w:val="004E39FE"/>
    <w:rsid w:val="00556B12"/>
    <w:rsid w:val="005639B1"/>
    <w:rsid w:val="00570BB7"/>
    <w:rsid w:val="005D2166"/>
    <w:rsid w:val="005F2F29"/>
    <w:rsid w:val="006157AB"/>
    <w:rsid w:val="006407FC"/>
    <w:rsid w:val="00694F29"/>
    <w:rsid w:val="006964B3"/>
    <w:rsid w:val="006B528F"/>
    <w:rsid w:val="0070431A"/>
    <w:rsid w:val="007060AB"/>
    <w:rsid w:val="00785D27"/>
    <w:rsid w:val="00791074"/>
    <w:rsid w:val="007D56E0"/>
    <w:rsid w:val="00831798"/>
    <w:rsid w:val="00970838"/>
    <w:rsid w:val="009912C5"/>
    <w:rsid w:val="00993959"/>
    <w:rsid w:val="009E1360"/>
    <w:rsid w:val="00A250AD"/>
    <w:rsid w:val="00A43E39"/>
    <w:rsid w:val="00A55441"/>
    <w:rsid w:val="00AB1E19"/>
    <w:rsid w:val="00B3567D"/>
    <w:rsid w:val="00B41E60"/>
    <w:rsid w:val="00BF068B"/>
    <w:rsid w:val="00BF553F"/>
    <w:rsid w:val="00C6612A"/>
    <w:rsid w:val="00CC0858"/>
    <w:rsid w:val="00D20151"/>
    <w:rsid w:val="00D71E87"/>
    <w:rsid w:val="00E16B62"/>
    <w:rsid w:val="00F3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20AC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NSimSun" w:hAnsi="Arial" w:cs="Arial"/>
        <w:lang w:val="de-CH" w:eastAsia="de-CH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SimSun;宋体" w:hAnsi="Times New Roman" w:cs="Times New Roman"/>
      <w:sz w:val="24"/>
      <w:szCs w:val="24"/>
      <w:lang w:eastAsia="zh-CN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1"/>
      </w:numPr>
      <w:spacing w:after="720"/>
      <w:outlineLvl w:val="0"/>
    </w:pPr>
    <w:rPr>
      <w:rFonts w:eastAsia="Times New Roman"/>
      <w:b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FuzeileZchn">
    <w:name w:val="Fußzeile Zchn"/>
    <w:link w:val="Fuzeile"/>
    <w:uiPriority w:val="99"/>
    <w:qFormat/>
    <w:rsid w:val="004A338F"/>
    <w:rPr>
      <w:rFonts w:ascii="Calibri" w:eastAsia="Calibri" w:hAnsi="Calibri" w:cs="Times New Roman"/>
      <w:sz w:val="24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035433"/>
    <w:rPr>
      <w:rFonts w:ascii="Times New Roman" w:eastAsia="SimSun;宋体" w:hAnsi="Times New Roman" w:cs="Times New Roman"/>
      <w:sz w:val="24"/>
      <w:szCs w:val="24"/>
      <w:lang w:eastAsia="zh-CN"/>
    </w:rPr>
  </w:style>
  <w:style w:type="character" w:styleId="Hyperlink">
    <w:name w:val="Hyperlink"/>
    <w:qFormat/>
    <w:rPr>
      <w:color w:val="0563C1"/>
      <w:u w:val="single"/>
    </w:rPr>
  </w:style>
  <w:style w:type="character" w:styleId="BesuchterLink">
    <w:name w:val="FollowedHyperlink"/>
    <w:rPr>
      <w:color w:val="954F72"/>
      <w:u w:val="single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1">
    <w:name w:val="Absatz-Standardschriftart1"/>
    <w:qFormat/>
  </w:style>
  <w:style w:type="character" w:customStyle="1" w:styleId="berschrift1Zchn">
    <w:name w:val="Überschrift 1 Zchn"/>
    <w:qFormat/>
    <w:rPr>
      <w:rFonts w:ascii="Arial" w:eastAsia="Times New Roman" w:hAnsi="Arial" w:cs="Times New Roman"/>
      <w:b/>
      <w:sz w:val="32"/>
      <w:szCs w:val="32"/>
    </w:rPr>
  </w:style>
  <w:style w:type="character" w:customStyle="1" w:styleId="FunotentextZchn">
    <w:name w:val="Fußnotentext Zchn"/>
    <w:qFormat/>
    <w:rPr>
      <w:rFonts w:ascii="Arial" w:hAnsi="Arial" w:cs="Arial"/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ntextZchn">
    <w:name w:val="Endnotentext Zchn"/>
    <w:qFormat/>
    <w:rPr>
      <w:sz w:val="20"/>
      <w:szCs w:val="20"/>
    </w:rPr>
  </w:style>
  <w:style w:type="character" w:styleId="Platzhaltertext">
    <w:name w:val="Placeholder Text"/>
    <w:qFormat/>
    <w:rPr>
      <w:color w:val="808080"/>
    </w:rPr>
  </w:style>
  <w:style w:type="character" w:styleId="NichtaufgelsteErwhnung">
    <w:name w:val="Unresolved Mention"/>
    <w:basedOn w:val="Absatz-Standardschriftart"/>
    <w:qFormat/>
    <w:rPr>
      <w:color w:val="605E5C"/>
      <w:shd w:val="clear" w:color="auto" w:fill="E1DFDD"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DIN Next Rounded LT Pro Medium" w:eastAsia="Microsoft YaHei" w:hAnsi="DIN Next Rounded LT Pro Medium" w:cs="Arial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ascii="DIN Next Rounded LT Pro" w:hAnsi="DIN Next Rounded LT Pro" w:cs="Ari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customStyle="1" w:styleId="Index">
    <w:name w:val="Index"/>
    <w:basedOn w:val="Standard"/>
    <w:qFormat/>
    <w:pPr>
      <w:suppressLineNumbers/>
    </w:pPr>
    <w:rPr>
      <w:rFonts w:ascii="DIN Next Rounded LT Pro" w:hAnsi="DIN Next Rounded LT Pro" w:cs="Arial"/>
    </w:r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customStyle="1" w:styleId="HeaderandFooter">
    <w:name w:val="Header and Footer"/>
    <w:basedOn w:val="Standard"/>
    <w:qFormat/>
  </w:style>
  <w:style w:type="paragraph" w:styleId="Fuzeile">
    <w:name w:val="footer"/>
    <w:basedOn w:val="Standard"/>
    <w:link w:val="FuzeileZchn"/>
    <w:uiPriority w:val="99"/>
    <w:unhideWhenUsed/>
    <w:rsid w:val="004A338F"/>
    <w:pPr>
      <w:tabs>
        <w:tab w:val="center" w:pos="4536"/>
        <w:tab w:val="right" w:pos="9072"/>
      </w:tabs>
      <w:suppressAutoHyphens w:val="0"/>
    </w:pPr>
    <w:rPr>
      <w:rFonts w:ascii="Calibri" w:eastAsia="Calibri" w:hAnsi="Calibri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035433"/>
    <w:pPr>
      <w:tabs>
        <w:tab w:val="center" w:pos="4513"/>
        <w:tab w:val="right" w:pos="9026"/>
      </w:tabs>
    </w:pPr>
  </w:style>
  <w:style w:type="paragraph" w:styleId="Endnotentext">
    <w:name w:val="endnote text"/>
    <w:basedOn w:val="Standard"/>
    <w:rPr>
      <w:rFonts w:ascii="Calibri" w:hAnsi="Calibri" w:cs="Calibri"/>
      <w:sz w:val="20"/>
      <w:szCs w:val="20"/>
    </w:rPr>
  </w:style>
  <w:style w:type="paragraph" w:styleId="Funotentext">
    <w:name w:val="footnote text"/>
    <w:basedOn w:val="Standard"/>
    <w:rPr>
      <w:sz w:val="20"/>
      <w:szCs w:val="20"/>
    </w:rPr>
  </w:style>
  <w:style w:type="paragraph" w:styleId="KeinLeerraum">
    <w:name w:val="No Spacing"/>
    <w:qFormat/>
    <w:rPr>
      <w:rFonts w:eastAsia="Calibri"/>
      <w:sz w:val="22"/>
      <w:szCs w:val="22"/>
      <w:lang w:eastAsia="zh-CN"/>
    </w:rPr>
  </w:style>
  <w:style w:type="paragraph" w:customStyle="1" w:styleId="TableContents">
    <w:name w:val="Table Contents"/>
    <w:basedOn w:val="Standard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lenraster">
    <w:name w:val="Table Grid"/>
    <w:basedOn w:val="NormaleTabelle"/>
    <w:uiPriority w:val="39"/>
    <w:rsid w:val="00114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pv.ch/" TargetMode="External"/><Relationship Id="rId1" Type="http://schemas.openxmlformats.org/officeDocument/2006/relationships/hyperlink" Target="mailto:koordinator.lw@npv.ch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 TP Langwanderer Juli 2025_7</Template>
  <TotalTime>0</TotalTime>
  <Pages>1</Pages>
  <Words>89</Words>
  <Characters>563</Characters>
  <Application>Microsoft Office Word</Application>
  <DocSecurity>8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Besitzer</dc:creator>
  <cp:lastModifiedBy>Michel Crevoisier</cp:lastModifiedBy>
  <cp:revision>1</cp:revision>
  <dcterms:created xsi:type="dcterms:W3CDTF">2025-05-14T08:42:00Z</dcterms:created>
  <dcterms:modified xsi:type="dcterms:W3CDTF">2025-05-14T08:49:00Z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2024-01-08T17:09:00Z</dcterms:created>
  <dc:creator>Alex</dc:creator>
  <dc:description/>
  <dc:language>de-CH</dc:language>
  <cp:lastModifiedBy/>
  <cp:lastPrinted>2024-08-16T15:41:51Z</cp:lastPrinted>
  <dcterms:modified xsi:type="dcterms:W3CDTF">2025-04-05T11:44:47Z</dcterms:modified>
  <cp:revision>18</cp:revision>
  <dc:subject/>
  <dc:title>Kurzwanderer</dc:title>
</cp:coreProperties>
</file>